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DBA4" w14:textId="750E9EC3" w:rsidR="00B83FE8" w:rsidRPr="001E2BAB" w:rsidRDefault="001549BD" w:rsidP="00B83FE8">
      <w:pPr>
        <w:rPr>
          <w:vertAlign w:val="subscript"/>
        </w:rPr>
      </w:pPr>
      <w:r w:rsidRPr="001E2BAB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712512" behindDoc="0" locked="1" layoutInCell="1" allowOverlap="1" wp14:anchorId="4C69F93C" wp14:editId="7E5CE8FD">
                <wp:simplePos x="0" y="0"/>
                <wp:positionH relativeFrom="page">
                  <wp:posOffset>2749550</wp:posOffset>
                </wp:positionH>
                <wp:positionV relativeFrom="page">
                  <wp:posOffset>901700</wp:posOffset>
                </wp:positionV>
                <wp:extent cx="4483100" cy="812800"/>
                <wp:effectExtent l="0" t="0" r="0" b="6350"/>
                <wp:wrapNone/>
                <wp:docPr id="1966648735" name="Text Box 1966648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0" cy="81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78431" w14:textId="77777777" w:rsidR="001549BD" w:rsidRDefault="001549BD" w:rsidP="001549BD">
                            <w:pPr>
                              <w:spacing w:after="20"/>
                            </w:pPr>
                            <w:r>
                              <w:rPr>
                                <w:b/>
                                <w:sz w:val="20"/>
                              </w:rPr>
                              <w:t>BS Information Technology Student | OJT Applicant</w:t>
                            </w:r>
                          </w:p>
                          <w:p w14:paraId="4BB9FF07" w14:textId="317356B3" w:rsidR="001549BD" w:rsidRPr="00E14BF0" w:rsidRDefault="001549BD" w:rsidP="001549BD">
                            <w:pPr>
                              <w:pStyle w:val="Heading1"/>
                            </w:pPr>
                            <w:r>
                              <w:rPr>
                                <w:sz w:val="17"/>
                              </w:rPr>
                              <w:t xml:space="preserve">Portfolio: 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 xml:space="preserve">juan-delacruz-portfolio.example.com 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9F93C" id="_x0000_t202" coordsize="21600,21600" o:spt="202" path="m,l,21600r21600,l21600,xe">
                <v:stroke joinstyle="miter"/>
                <v:path gradientshapeok="t" o:connecttype="rect"/>
              </v:shapetype>
              <v:shape id="Text Box 1966648735" o:spid="_x0000_s1026" type="#_x0000_t202" style="position:absolute;left:0;text-align:left;margin-left:216.5pt;margin-top:71pt;width:353pt;height:64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" filled="f" stroked="f">
                <v:textbox>
                  <w:txbxContent>
                    <w:p w14:paraId="05E78431" w14:textId="77777777" w:rsidR="001549BD" w:rsidRDefault="001549BD" w:rsidP="001549BD">
                      <w:pPr>
                        <w:spacing w:after="20"/>
                      </w:pPr>
                      <w:r>
                        <w:rPr>
                          <w:b/>
                          <w:sz w:val="20"/>
                        </w:rPr>
                        <w:t>BS Information Technology Student | OJT Applicant</w:t>
                      </w:r>
                    </w:p>
                    <w:p w14:paraId="4BB9FF07" w14:textId="317356B3" w:rsidR="001549BD" w:rsidRPr="00E14BF0" w:rsidRDefault="001549BD" w:rsidP="001549BD">
                      <w:pPr>
                        <w:pStyle w:val="Heading1"/>
                      </w:pPr>
                      <w:r>
                        <w:rPr>
                          <w:sz w:val="17"/>
                        </w:rPr>
                        <w:t xml:space="preserve">Portfolio: </w:t>
                      </w:r>
                      <w:proofErr w:type="gramStart"/>
                      <w:r>
                        <w:rPr>
                          <w:sz w:val="17"/>
                        </w:rPr>
                        <w:t xml:space="preserve">juan-delacruz-portfolio.example.com </w:t>
                      </w:r>
                      <w:proofErr w:type="gramEnd"/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862B65">
        <w:rPr>
          <w:noProof/>
          <w:vertAlign w:val="subscript"/>
        </w:rPr>
        <w:drawing>
          <wp:anchor distT="0" distB="0" distL="114300" distR="114300" simplePos="0" relativeHeight="251710464" behindDoc="0" locked="1" layoutInCell="1" allowOverlap="1" wp14:anchorId="202DC290" wp14:editId="6C8A7947">
            <wp:simplePos x="0" y="0"/>
            <wp:positionH relativeFrom="column">
              <wp:posOffset>-76200</wp:posOffset>
            </wp:positionH>
            <wp:positionV relativeFrom="paragraph">
              <wp:posOffset>76200</wp:posOffset>
            </wp:positionV>
            <wp:extent cx="1645920" cy="1645920"/>
            <wp:effectExtent l="0" t="0" r="0" b="0"/>
            <wp:wrapNone/>
            <wp:docPr id="23162901" name="Picture 10" descr="A person wearing glasses and a sw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2901" name="Picture 10" descr="A person wearing glasses and a sweater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1E2BAB" w:rsidRPr="001E2BAB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705344" behindDoc="0" locked="1" layoutInCell="1" allowOverlap="1" wp14:anchorId="38ECC939" wp14:editId="48594B42">
                <wp:simplePos x="0" y="0"/>
                <wp:positionH relativeFrom="page">
                  <wp:posOffset>317500</wp:posOffset>
                </wp:positionH>
                <wp:positionV relativeFrom="page">
                  <wp:posOffset>3879850</wp:posOffset>
                </wp:positionV>
                <wp:extent cx="1860550" cy="3962400"/>
                <wp:effectExtent l="0" t="0" r="0" b="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396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FFA8D" w14:textId="77777777" w:rsidR="001E2BAB" w:rsidRPr="001E2BAB" w:rsidRDefault="001E2BAB" w:rsidP="001E2BAB">
                            <w:pPr>
                              <w:pStyle w:val="Heading1"/>
                            </w:pPr>
                            <w:r w:rsidRPr="001E2BAB">
                              <w:t>Education</w:t>
                            </w:r>
                          </w:p>
                          <w:p w14:paraId="2381BA4F" w14:textId="77777777" w:rsidR="00944FA4" w:rsidRDefault="00944FA4" w:rsidP="00944FA4">
                            <w:pPr>
                              <w:spacing w:after="20"/>
                            </w:pPr>
                            <w:r w:rsidRPr="00944FA4">
                              <w:rPr>
                                <w:b/>
                                <w:szCs w:val="22"/>
                              </w:rPr>
                              <w:t>Bachelor of Science in Information Technology (BSIT)</w:t>
                            </w:r>
                            <w:r>
                              <w:br/>
                              <w:t>PHINMA University of Iloilo | 2022–Present |</w:t>
                            </w:r>
                          </w:p>
                          <w:p w14:paraId="26E81061" w14:textId="747DA421" w:rsidR="00944FA4" w:rsidRDefault="00944FA4" w:rsidP="00944FA4">
                            <w:pPr>
                              <w:keepNext/>
                              <w:spacing w:after="20"/>
                            </w:pPr>
                            <w:r>
                              <w:t xml:space="preserve"> ExpectedGraduation:2027</w:t>
                            </w:r>
                          </w:p>
                          <w:p w14:paraId="23E75891" w14:textId="77777777" w:rsidR="001E2BAB" w:rsidRPr="002C7C29" w:rsidRDefault="001E2BAB" w:rsidP="002C7C29">
                            <w:pPr>
                              <w:pStyle w:val="Normalleftpanel"/>
                            </w:pPr>
                          </w:p>
                          <w:p w14:paraId="7D3D72D0" w14:textId="15C34DBC" w:rsidR="001E2BAB" w:rsidRPr="002C7C29" w:rsidRDefault="00944FA4" w:rsidP="002C7C29">
                            <w:pPr>
                              <w:pStyle w:val="Normalleftpanel"/>
                              <w:rPr>
                                <w:rStyle w:val="Emphasis"/>
                              </w:rPr>
                            </w:pPr>
                            <w:r>
                              <w:rPr>
                                <w:rStyle w:val="Emphasis"/>
                              </w:rPr>
                              <w:t>Senior High School</w:t>
                            </w:r>
                          </w:p>
                          <w:p w14:paraId="73B7847F" w14:textId="221F40DE" w:rsidR="001E2BAB" w:rsidRDefault="00944FA4" w:rsidP="002C7C29">
                            <w:pPr>
                              <w:pStyle w:val="Normalleftpanel"/>
                            </w:pPr>
                            <w:r>
                              <w:t>ABC National High School | 2020–2022</w:t>
                            </w:r>
                          </w:p>
                          <w:p w14:paraId="6D5D72C4" w14:textId="77777777" w:rsidR="00944FA4" w:rsidRPr="002C7C29" w:rsidRDefault="00944FA4" w:rsidP="002C7C29">
                            <w:pPr>
                              <w:pStyle w:val="Normalleftpanel"/>
                            </w:pPr>
                          </w:p>
                          <w:p w14:paraId="6262FCC9" w14:textId="117FCFEB" w:rsidR="001E2BAB" w:rsidRPr="002C7C29" w:rsidRDefault="00944FA4" w:rsidP="002C7C29">
                            <w:pPr>
                              <w:pStyle w:val="Normalleftpanel"/>
                              <w:rPr>
                                <w:rStyle w:val="Emphasis"/>
                              </w:rPr>
                            </w:pPr>
                            <w:r>
                              <w:rPr>
                                <w:rStyle w:val="Emphasis"/>
                              </w:rPr>
                              <w:t>Elementary</w:t>
                            </w:r>
                          </w:p>
                          <w:p w14:paraId="29056C69" w14:textId="31940652" w:rsidR="001E2BAB" w:rsidRDefault="00944FA4" w:rsidP="001E2BAB">
                            <w:r>
                              <w:t>San Jose Elementary School</w:t>
                            </w:r>
                          </w:p>
                          <w:p w14:paraId="5A4B2B42" w14:textId="77777777" w:rsidR="00944FA4" w:rsidRPr="001E2BAB" w:rsidRDefault="00944FA4" w:rsidP="001E2B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CC939" id="Text Box 29" o:spid="_x0000_s1027" type="#_x0000_t202" style="position:absolute;left:0;text-align:left;margin-left:25pt;margin-top:305.5pt;width:146.5pt;height:31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" filled="f" stroked="f">
                <v:textbox>
                  <w:txbxContent>
                    <w:p w14:paraId="3B9FFA8D" w14:textId="77777777" w:rsidR="001E2BAB" w:rsidRPr="001E2BAB" w:rsidRDefault="001E2BAB" w:rsidP="001E2BAB">
                      <w:pPr>
                        <w:pStyle w:val="Heading1"/>
                      </w:pPr>
                      <w:r w:rsidRPr="001E2BAB">
                        <w:t>Education</w:t>
                      </w:r>
                    </w:p>
                    <w:p w14:paraId="2381BA4F" w14:textId="77777777" w:rsidR="00944FA4" w:rsidRDefault="00944FA4" w:rsidP="00944FA4">
                      <w:pPr>
                        <w:spacing w:after="20"/>
                      </w:pPr>
                      <w:r w:rsidRPr="00944FA4">
                        <w:rPr>
                          <w:b/>
                          <w:szCs w:val="22"/>
                        </w:rPr>
                        <w:t>Bachelor of Science in Information Technology (BSIT)</w:t>
                      </w:r>
                      <w:r>
                        <w:br/>
                        <w:t>PHINMA University of Iloilo | 2022–Present |</w:t>
                      </w:r>
                    </w:p>
                    <w:p w14:paraId="26E81061" w14:textId="747DA421" w:rsidR="00944FA4" w:rsidRDefault="00944FA4" w:rsidP="00944FA4">
                      <w:pPr>
                        <w:keepNext/>
                        <w:spacing w:after="20"/>
                      </w:pPr>
                      <w:r>
                        <w:t xml:space="preserve"> ExpectedGraduation:2027</w:t>
                      </w:r>
                    </w:p>
                    <w:p w14:paraId="23E75891" w14:textId="77777777" w:rsidR="001E2BAB" w:rsidRPr="002C7C29" w:rsidRDefault="001E2BAB" w:rsidP="002C7C29">
                      <w:pPr>
                        <w:pStyle w:val="Normalleftpanel"/>
                      </w:pPr>
                    </w:p>
                    <w:p w14:paraId="7D3D72D0" w14:textId="15C34DBC" w:rsidR="001E2BAB" w:rsidRPr="002C7C29" w:rsidRDefault="00944FA4" w:rsidP="002C7C29">
                      <w:pPr>
                        <w:pStyle w:val="Normalleftpanel"/>
                        <w:rPr>
                          <w:rStyle w:val="Emphasis"/>
                        </w:rPr>
                      </w:pPr>
                      <w:r>
                        <w:rPr>
                          <w:rStyle w:val="Emphasis"/>
                        </w:rPr>
                        <w:t>Senior High School</w:t>
                      </w:r>
                    </w:p>
                    <w:p w14:paraId="73B7847F" w14:textId="221F40DE" w:rsidR="001E2BAB" w:rsidRDefault="00944FA4" w:rsidP="002C7C29">
                      <w:pPr>
                        <w:pStyle w:val="Normalleftpanel"/>
                      </w:pPr>
                      <w:r>
                        <w:t>ABC National High School | 2020–2022</w:t>
                      </w:r>
                    </w:p>
                    <w:p w14:paraId="6D5D72C4" w14:textId="77777777" w:rsidR="00944FA4" w:rsidRPr="002C7C29" w:rsidRDefault="00944FA4" w:rsidP="002C7C29">
                      <w:pPr>
                        <w:pStyle w:val="Normalleftpanel"/>
                      </w:pPr>
                    </w:p>
                    <w:p w14:paraId="6262FCC9" w14:textId="117FCFEB" w:rsidR="001E2BAB" w:rsidRPr="002C7C29" w:rsidRDefault="00944FA4" w:rsidP="002C7C29">
                      <w:pPr>
                        <w:pStyle w:val="Normalleftpanel"/>
                        <w:rPr>
                          <w:rStyle w:val="Emphasis"/>
                        </w:rPr>
                      </w:pPr>
                      <w:r>
                        <w:rPr>
                          <w:rStyle w:val="Emphasis"/>
                        </w:rPr>
                        <w:t>Elementary</w:t>
                      </w:r>
                    </w:p>
                    <w:p w14:paraId="29056C69" w14:textId="31940652" w:rsidR="001E2BAB" w:rsidRDefault="00944FA4" w:rsidP="001E2BAB">
                      <w:r>
                        <w:t>San Jose Elementary School</w:t>
                      </w:r>
                    </w:p>
                    <w:p w14:paraId="5A4B2B42" w14:textId="77777777" w:rsidR="00944FA4" w:rsidRPr="001E2BAB" w:rsidRDefault="00944FA4" w:rsidP="001E2BAB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1E2BAB" w:rsidRPr="001E2BAB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707392" behindDoc="0" locked="1" layoutInCell="1" allowOverlap="1" wp14:anchorId="25BDAFA6" wp14:editId="431382BF">
                <wp:simplePos x="0" y="0"/>
                <wp:positionH relativeFrom="page">
                  <wp:posOffset>158750</wp:posOffset>
                </wp:positionH>
                <wp:positionV relativeFrom="page">
                  <wp:posOffset>6870700</wp:posOffset>
                </wp:positionV>
                <wp:extent cx="2152650" cy="3111500"/>
                <wp:effectExtent l="0" t="0" r="0" b="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11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CAB6" w14:textId="16B1CCB6" w:rsidR="001E2BAB" w:rsidRPr="00944FA4" w:rsidRDefault="001E2BAB" w:rsidP="001E2BAB">
                            <w:pPr>
                              <w:pStyle w:val="Heading1"/>
                              <w:rPr>
                                <w:sz w:val="24"/>
                                <w:szCs w:val="24"/>
                              </w:rPr>
                            </w:pPr>
                            <w:r w:rsidRPr="00944FA4">
                              <w:rPr>
                                <w:sz w:val="24"/>
                                <w:szCs w:val="24"/>
                              </w:rPr>
                              <w:t>Ac</w:t>
                            </w:r>
                            <w:r w:rsidR="00944FA4" w:rsidRPr="00944FA4">
                              <w:rPr>
                                <w:sz w:val="24"/>
                                <w:szCs w:val="24"/>
                              </w:rPr>
                              <w:t>ADEMIC</w:t>
                            </w:r>
                            <w:r w:rsidR="00944FA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4FA4" w:rsidRPr="00944FA4">
                              <w:rPr>
                                <w:sz w:val="24"/>
                                <w:szCs w:val="24"/>
                              </w:rPr>
                              <w:t>PROJECTS</w:t>
                            </w:r>
                          </w:p>
                          <w:p w14:paraId="68E06324" w14:textId="77777777" w:rsidR="00944FA4" w:rsidRDefault="00944FA4" w:rsidP="00944FA4">
                            <w:pPr>
                              <w:spacing w:after="20"/>
                            </w:pPr>
                            <w:r>
                              <w:rPr>
                                <w:b/>
                              </w:rPr>
                              <w:t xml:space="preserve">Student Information System – </w:t>
                            </w:r>
                            <w:r>
                              <w:t>Created a simple database-based system for managing student information using basic SQL concepts.</w:t>
                            </w:r>
                          </w:p>
                          <w:p w14:paraId="03485BE9" w14:textId="77777777" w:rsidR="00944FA4" w:rsidRDefault="00944FA4" w:rsidP="00944FA4">
                            <w:pPr>
                              <w:spacing w:after="20"/>
                            </w:pPr>
                            <w:r>
                              <w:rPr>
                                <w:b/>
                              </w:rPr>
                              <w:t xml:space="preserve">Responsive Website – </w:t>
                            </w:r>
                            <w:r>
                              <w:t>Designed a basic responsive website using HTML and CSS with simple navigation and user interface elements.</w:t>
                            </w:r>
                          </w:p>
                          <w:p w14:paraId="09FAA87A" w14:textId="77777777" w:rsidR="00944FA4" w:rsidRDefault="00944FA4" w:rsidP="00944FA4">
                            <w:pPr>
                              <w:spacing w:after="20"/>
                            </w:pPr>
                            <w:r>
                              <w:rPr>
                                <w:b/>
                              </w:rPr>
                              <w:t xml:space="preserve">Network Design – </w:t>
                            </w:r>
                            <w:r>
                              <w:t>Created a basic network topology using Cisco Packet Tracer and configured basic IP addressing.</w:t>
                            </w:r>
                          </w:p>
                          <w:p w14:paraId="62D20014" w14:textId="77777777" w:rsidR="001E2BAB" w:rsidRPr="001E2BAB" w:rsidRDefault="001E2BAB" w:rsidP="002C7C29">
                            <w:pPr>
                              <w:pStyle w:val="Normalleftpane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DAFA6" id="Text Box 27" o:spid="_x0000_s1028" type="#_x0000_t202" style="position:absolute;left:0;text-align:left;margin-left:12.5pt;margin-top:541pt;width:169.5pt;height:24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" filled="f" stroked="f">
                <v:textbox>
                  <w:txbxContent>
                    <w:p w14:paraId="37C3CAB6" w14:textId="16B1CCB6" w:rsidR="001E2BAB" w:rsidRPr="00944FA4" w:rsidRDefault="001E2BAB" w:rsidP="001E2BAB">
                      <w:pPr>
                        <w:pStyle w:val="Heading1"/>
                        <w:rPr>
                          <w:sz w:val="24"/>
                          <w:szCs w:val="24"/>
                        </w:rPr>
                      </w:pPr>
                      <w:r w:rsidRPr="00944FA4">
                        <w:rPr>
                          <w:sz w:val="24"/>
                          <w:szCs w:val="24"/>
                        </w:rPr>
                        <w:t>Ac</w:t>
                      </w:r>
                      <w:r w:rsidR="00944FA4" w:rsidRPr="00944FA4">
                        <w:rPr>
                          <w:sz w:val="24"/>
                          <w:szCs w:val="24"/>
                        </w:rPr>
                        <w:t>ADEMIC</w:t>
                      </w:r>
                      <w:r w:rsidR="00944FA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44FA4" w:rsidRPr="00944FA4">
                        <w:rPr>
                          <w:sz w:val="24"/>
                          <w:szCs w:val="24"/>
                        </w:rPr>
                        <w:t>PROJECTS</w:t>
                      </w:r>
                    </w:p>
                    <w:p w14:paraId="68E06324" w14:textId="77777777" w:rsidR="00944FA4" w:rsidRDefault="00944FA4" w:rsidP="00944FA4">
                      <w:pPr>
                        <w:spacing w:after="20"/>
                      </w:pPr>
                      <w:r>
                        <w:rPr>
                          <w:b/>
                        </w:rPr>
                        <w:t xml:space="preserve">Student Information System – </w:t>
                      </w:r>
                      <w:r>
                        <w:t>Created a simple database-based system for managing student information using basic SQL concepts.</w:t>
                      </w:r>
                    </w:p>
                    <w:p w14:paraId="03485BE9" w14:textId="77777777" w:rsidR="00944FA4" w:rsidRDefault="00944FA4" w:rsidP="00944FA4">
                      <w:pPr>
                        <w:spacing w:after="20"/>
                      </w:pPr>
                      <w:r>
                        <w:rPr>
                          <w:b/>
                        </w:rPr>
                        <w:t xml:space="preserve">Responsive Website – </w:t>
                      </w:r>
                      <w:r>
                        <w:t>Designed a basic responsive website using HTML and CSS with simple navigation and user interface elements.</w:t>
                      </w:r>
                    </w:p>
                    <w:p w14:paraId="09FAA87A" w14:textId="77777777" w:rsidR="00944FA4" w:rsidRDefault="00944FA4" w:rsidP="00944FA4">
                      <w:pPr>
                        <w:spacing w:after="20"/>
                      </w:pPr>
                      <w:r>
                        <w:rPr>
                          <w:b/>
                        </w:rPr>
                        <w:t xml:space="preserve">Network Design – </w:t>
                      </w:r>
                      <w:r>
                        <w:t>Created a basic network topology using Cisco Packet Tracer and configured basic IP addressing.</w:t>
                      </w:r>
                    </w:p>
                    <w:p w14:paraId="62D20014" w14:textId="77777777" w:rsidR="001E2BAB" w:rsidRPr="001E2BAB" w:rsidRDefault="001E2BAB" w:rsidP="002C7C29">
                      <w:pPr>
                        <w:pStyle w:val="Normalleftpanel"/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1E2BAB" w:rsidRPr="001E2BAB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708416" behindDoc="0" locked="1" layoutInCell="1" allowOverlap="1" wp14:anchorId="4D1FE626" wp14:editId="30B70674">
                <wp:simplePos x="0" y="0"/>
                <wp:positionH relativeFrom="page">
                  <wp:posOffset>2711450</wp:posOffset>
                </wp:positionH>
                <wp:positionV relativeFrom="page">
                  <wp:posOffset>1925320</wp:posOffset>
                </wp:positionV>
                <wp:extent cx="4608195" cy="1819275"/>
                <wp:effectExtent l="0" t="0" r="0" b="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19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5330D" w14:textId="4D726E77" w:rsidR="001E2BAB" w:rsidRPr="001E2BAB" w:rsidRDefault="001549BD" w:rsidP="001E2BAB">
                            <w:pPr>
                              <w:pStyle w:val="Heading1"/>
                            </w:pPr>
                            <w:r>
                              <w:t>objectives:</w:t>
                            </w:r>
                          </w:p>
                          <w:p w14:paraId="5FD50444" w14:textId="77777777" w:rsidR="001549BD" w:rsidRPr="00944FA4" w:rsidRDefault="001549BD" w:rsidP="001549BD">
                            <w:pPr>
                              <w:rPr>
                                <w:szCs w:val="22"/>
                              </w:rPr>
                            </w:pPr>
                            <w:r w:rsidRPr="00944FA4">
                              <w:rPr>
                                <w:szCs w:val="22"/>
                              </w:rPr>
                              <w:t>A motivated BS Information Technology student seeking an On-the-Job Training opportunity to apply classroom knowledge, develop technical and professional skills, gain actual industry experience, and contribute positively to the organization.</w:t>
                            </w:r>
                          </w:p>
                          <w:p w14:paraId="413CB266" w14:textId="77777777" w:rsidR="001E2BAB" w:rsidRPr="001E2BAB" w:rsidRDefault="001E2BAB" w:rsidP="001549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E626" id="Text Box 26" o:spid="_x0000_s1029" type="#_x0000_t202" style="position:absolute;left:0;text-align:left;margin-left:213.5pt;margin-top:151.6pt;width:362.85pt;height:143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" filled="f" stroked="f">
                <v:textbox>
                  <w:txbxContent>
                    <w:p w14:paraId="6DA5330D" w14:textId="4D726E77" w:rsidR="001E2BAB" w:rsidRPr="001E2BAB" w:rsidRDefault="001549BD" w:rsidP="001E2BAB">
                      <w:pPr>
                        <w:pStyle w:val="Heading1"/>
                      </w:pPr>
                      <w:r>
                        <w:t>objectives:</w:t>
                      </w:r>
                    </w:p>
                    <w:p w14:paraId="5FD50444" w14:textId="77777777" w:rsidR="001549BD" w:rsidRPr="00944FA4" w:rsidRDefault="001549BD" w:rsidP="001549BD">
                      <w:pPr>
                        <w:rPr>
                          <w:szCs w:val="22"/>
                        </w:rPr>
                      </w:pPr>
                      <w:r w:rsidRPr="00944FA4">
                        <w:rPr>
                          <w:szCs w:val="22"/>
                        </w:rPr>
                        <w:t>A motivated BS Information Technology student seeking an On-the-Job Training opportunity to apply classroom knowledge, develop technical and professional skills, gain actual industry experience, and contribute positively to the organization.</w:t>
                      </w:r>
                    </w:p>
                    <w:p w14:paraId="413CB266" w14:textId="77777777" w:rsidR="001E2BAB" w:rsidRPr="001E2BAB" w:rsidRDefault="001E2BAB" w:rsidP="001549BD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1E2BAB" w:rsidRPr="001E2BAB"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709440" behindDoc="0" locked="1" layoutInCell="1" allowOverlap="1" wp14:anchorId="68298BEB" wp14:editId="27352DC1">
                <wp:simplePos x="0" y="0"/>
                <wp:positionH relativeFrom="margin">
                  <wp:posOffset>2260600</wp:posOffset>
                </wp:positionH>
                <wp:positionV relativeFrom="page">
                  <wp:posOffset>3194050</wp:posOffset>
                </wp:positionV>
                <wp:extent cx="4819650" cy="6832600"/>
                <wp:effectExtent l="0" t="0" r="0" b="635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683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537D6" w14:textId="4F4FB316" w:rsidR="00944FA4" w:rsidRPr="00944FA4" w:rsidRDefault="001549BD" w:rsidP="00944FA4">
                            <w:pPr>
                              <w:spacing w:after="20"/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44FA4"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  <w:u w:val="single"/>
                              </w:rPr>
                              <w:t>IT SKILLS</w:t>
                            </w:r>
                            <w:r w:rsidR="00944FA4"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14:paraId="4C57A3F5" w14:textId="3F9630A7" w:rsidR="00944FA4" w:rsidRDefault="001549BD" w:rsidP="001549BD">
                            <w:pPr>
                              <w:spacing w:after="20"/>
                            </w:pPr>
                            <w:r>
                              <w:rPr>
                                <w:b/>
                              </w:rPr>
                              <w:t xml:space="preserve">Technical: </w:t>
                            </w:r>
                            <w:r>
                              <w:t>HTML/CSS, basic JavaScript, basic PHP, basic Python, MySQL, basic networking, troubleshooting, data entry and data management</w:t>
                            </w:r>
                          </w:p>
                          <w:p w14:paraId="13D86A2D" w14:textId="7FD55274" w:rsidR="00944FA4" w:rsidRDefault="001549BD" w:rsidP="001549BD">
                            <w:pPr>
                              <w:spacing w:after="20"/>
                            </w:pPr>
                            <w:r>
                              <w:rPr>
                                <w:b/>
                              </w:rPr>
                              <w:t xml:space="preserve">Tools: </w:t>
                            </w:r>
                            <w:r>
                              <w:t>Microsoft Word, Excel, PowerPoint, Google Workspace, Canva, Visual Studio Code, GitHub, basic Figma</w:t>
                            </w:r>
                          </w:p>
                          <w:p w14:paraId="3C3A6770" w14:textId="77777777" w:rsidR="001549BD" w:rsidRDefault="001549BD" w:rsidP="001549BD">
                            <w:pPr>
                              <w:spacing w:after="20"/>
                            </w:pPr>
                            <w:r>
                              <w:rPr>
                                <w:b/>
                              </w:rPr>
                              <w:t xml:space="preserve">Professional: </w:t>
                            </w:r>
                            <w:r>
                              <w:t>Communication, teamwork, problem-solving, time management, adaptability, willingness to learn, attention to detail</w:t>
                            </w:r>
                          </w:p>
                          <w:p w14:paraId="40DF0B01" w14:textId="77777777" w:rsidR="00944FA4" w:rsidRDefault="00944FA4" w:rsidP="001549BD">
                            <w:pPr>
                              <w:spacing w:after="20"/>
                            </w:pPr>
                          </w:p>
                          <w:p w14:paraId="47B60EA3" w14:textId="13D73151" w:rsidR="00944FA4" w:rsidRPr="00944FA4" w:rsidRDefault="00944FA4" w:rsidP="00944FA4">
                            <w:pPr>
                              <w:spacing w:after="20"/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  <w:u w:val="single"/>
                              </w:rPr>
                              <w:t>WORK EXPERIENCE: (</w:t>
                            </w:r>
                            <w:r w:rsidRPr="00944FA4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if no experience, just removed this section)</w:t>
                            </w:r>
                          </w:p>
                          <w:p w14:paraId="5A584884" w14:textId="77777777" w:rsidR="001E2BAB" w:rsidRPr="001E2BAB" w:rsidRDefault="001E2BAB" w:rsidP="001E2BAB"/>
                          <w:p w14:paraId="07E2C9B9" w14:textId="77777777" w:rsidR="001E2BAB" w:rsidRDefault="001E2BAB" w:rsidP="001E2BAB">
                            <w:pPr>
                              <w:pStyle w:val="Heading2"/>
                            </w:pPr>
                            <w:r w:rsidRPr="001E2BAB">
                              <w:t>Logistics Coordinator</w:t>
                            </w:r>
                          </w:p>
                          <w:p w14:paraId="2261628D" w14:textId="77777777" w:rsidR="001E2BAB" w:rsidRPr="001E2BAB" w:rsidRDefault="001E2BAB" w:rsidP="001E2BAB">
                            <w:pPr>
                              <w:pStyle w:val="Heading3"/>
                            </w:pPr>
                            <w:r w:rsidRPr="001E2BAB">
                              <w:t>Northwind Traders, Miami | 20XX – 20XX</w:t>
                            </w:r>
                          </w:p>
                          <w:p w14:paraId="0D0E7260" w14:textId="77777777" w:rsidR="001E2BAB" w:rsidRPr="001E2BAB" w:rsidRDefault="001E2BAB" w:rsidP="001E2BAB">
                            <w:r w:rsidRPr="001E2BAB">
                              <w:t>Describe your accomplishments and job responsibilities briefly. Concentrate on the skills and strengths you've identified as relevant to the job description.</w:t>
                            </w:r>
                          </w:p>
                          <w:p w14:paraId="7FCD2456" w14:textId="77777777" w:rsidR="00944FA4" w:rsidRDefault="00944FA4" w:rsidP="00944FA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</w:pPr>
                          </w:p>
                          <w:p w14:paraId="1D5DE403" w14:textId="77777777" w:rsidR="00944FA4" w:rsidRPr="00944FA4" w:rsidRDefault="00944FA4" w:rsidP="00944FA4">
                            <w:pPr>
                              <w:spacing w:before="100"/>
                              <w:rPr>
                                <w:color w:val="7F6146" w:themeColor="accent2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44FA4"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  <w:u w:val="single"/>
                              </w:rPr>
                              <w:t>SEMINARS / TRAININGS</w:t>
                            </w:r>
                          </w:p>
                          <w:p w14:paraId="36011325" w14:textId="77777777" w:rsidR="00944FA4" w:rsidRDefault="00944FA4" w:rsidP="00944FA4">
                            <w:pPr>
                              <w:spacing w:after="20"/>
                              <w:ind w:left="259" w:hanging="173"/>
                            </w:pPr>
                            <w:r>
                              <w:rPr>
                                <w:b/>
                              </w:rPr>
                              <w:t xml:space="preserve">• </w:t>
                            </w:r>
                            <w:r>
                              <w:t>Basic Web Development Training – 2026</w:t>
                            </w:r>
                          </w:p>
                          <w:p w14:paraId="624833ED" w14:textId="77777777" w:rsidR="00944FA4" w:rsidRDefault="00944FA4" w:rsidP="00944FA4">
                            <w:pPr>
                              <w:spacing w:after="20"/>
                              <w:ind w:left="259" w:hanging="173"/>
                            </w:pPr>
                            <w:r>
                              <w:rPr>
                                <w:b/>
                              </w:rPr>
                              <w:t xml:space="preserve">• </w:t>
                            </w:r>
                            <w:r>
                              <w:t>Introduction to Cybersecurity – 2026</w:t>
                            </w:r>
                          </w:p>
                          <w:p w14:paraId="06FD01DD" w14:textId="77777777" w:rsidR="00944FA4" w:rsidRDefault="00944FA4" w:rsidP="00944FA4">
                            <w:pPr>
                              <w:spacing w:after="20"/>
                              <w:ind w:left="259" w:hanging="173"/>
                            </w:pPr>
                            <w:r>
                              <w:rPr>
                                <w:b/>
                              </w:rPr>
                              <w:t xml:space="preserve">• </w:t>
                            </w:r>
                            <w:r>
                              <w:t>Microsoft Excel Fundamentals – 2025</w:t>
                            </w:r>
                          </w:p>
                          <w:p w14:paraId="333D2AF1" w14:textId="77777777" w:rsidR="00944FA4" w:rsidRDefault="00944FA4" w:rsidP="00944FA4">
                            <w:pPr>
                              <w:spacing w:after="20"/>
                              <w:ind w:left="259" w:hanging="173"/>
                            </w:pPr>
                            <w:r>
                              <w:rPr>
                                <w:b/>
                              </w:rPr>
                              <w:t xml:space="preserve">• </w:t>
                            </w:r>
                            <w:r>
                              <w:t>Student Leadership and Professional Development Seminar – 2025</w:t>
                            </w:r>
                          </w:p>
                          <w:p w14:paraId="7CE7FC47" w14:textId="77777777" w:rsidR="00944FA4" w:rsidRDefault="00944FA4" w:rsidP="00944FA4">
                            <w:pPr>
                              <w:spacing w:after="20"/>
                              <w:ind w:left="259" w:hanging="173"/>
                            </w:pPr>
                          </w:p>
                          <w:p w14:paraId="4CA5271B" w14:textId="7D506577" w:rsidR="00944FA4" w:rsidRPr="00944FA4" w:rsidRDefault="00944FA4" w:rsidP="00944FA4">
                            <w:pPr>
                              <w:spacing w:before="100"/>
                              <w:rPr>
                                <w:color w:val="7F6146" w:themeColor="accent2"/>
                                <w:sz w:val="16"/>
                                <w:szCs w:val="16"/>
                              </w:rPr>
                            </w:pPr>
                            <w:r w:rsidRPr="00944FA4"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</w:rPr>
                              <w:t>ORGANIZATIONS / ACTIVITIES</w:t>
                            </w:r>
                            <w:r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FA4">
                              <w:rPr>
                                <w:b/>
                                <w:color w:val="7F6146" w:themeColor="accent2"/>
                                <w:sz w:val="16"/>
                                <w:szCs w:val="16"/>
                              </w:rPr>
                              <w:t>(</w:t>
                            </w:r>
                            <w:r w:rsidRPr="00944FA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if </w:t>
                            </w:r>
                            <w:r w:rsidRPr="00944FA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orgs/activities/competition related to </w:t>
                            </w:r>
                            <w:proofErr w:type="gramStart"/>
                            <w:r w:rsidRPr="00944FA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IT </w:t>
                            </w:r>
                            <w:r w:rsidRPr="00944FA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proofErr w:type="gramEnd"/>
                            <w:r w:rsidRPr="00944FA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just removed this section)</w:t>
                            </w:r>
                          </w:p>
                          <w:p w14:paraId="5447FC40" w14:textId="303CACA5" w:rsidR="00594C88" w:rsidRDefault="00944FA4" w:rsidP="00944FA4">
                            <w:pPr>
                              <w:spacing w:after="20"/>
                            </w:pPr>
                            <w:r>
                              <w:rPr>
                                <w:b/>
                              </w:rPr>
                              <w:t>Member – IT Student Organization | 2024–Present</w:t>
                            </w:r>
                            <w:r>
                              <w:br/>
                              <w:t>Participated in IT-related activities, seminars, departmental events, and team-based projects.</w:t>
                            </w:r>
                          </w:p>
                          <w:p w14:paraId="090BCB4D" w14:textId="77777777" w:rsidR="00594C88" w:rsidRDefault="00594C88" w:rsidP="00944FA4">
                            <w:pPr>
                              <w:spacing w:after="20"/>
                            </w:pPr>
                          </w:p>
                          <w:p w14:paraId="296C8312" w14:textId="24C2DB9B" w:rsidR="00944FA4" w:rsidRPr="00594C88" w:rsidRDefault="00944FA4" w:rsidP="00944FA4">
                            <w:pPr>
                              <w:spacing w:before="100"/>
                              <w:rPr>
                                <w:color w:val="7F6146" w:themeColor="accent2"/>
                                <w:sz w:val="16"/>
                                <w:szCs w:val="16"/>
                              </w:rPr>
                            </w:pPr>
                            <w:r w:rsidRPr="00594C88"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</w:rPr>
                              <w:t>REFERENCES</w:t>
                            </w:r>
                            <w:r w:rsidR="00594C88">
                              <w:rPr>
                                <w:b/>
                                <w:color w:val="7F6146" w:themeColor="accent2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594C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provide </w:t>
                            </w:r>
                            <w:proofErr w:type="spellStart"/>
                            <w:r w:rsidR="00594C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aleast</w:t>
                            </w:r>
                            <w:proofErr w:type="spellEnd"/>
                            <w:r w:rsidR="00594C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2/3 reference not parents it must </w:t>
                            </w:r>
                            <w:proofErr w:type="spellStart"/>
                            <w:proofErr w:type="gramStart"/>
                            <w:r w:rsidR="00594C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professional,teacher</w:t>
                            </w:r>
                            <w:proofErr w:type="gramEnd"/>
                            <w:r w:rsidR="00594C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,dean</w:t>
                            </w:r>
                            <w:proofErr w:type="spellEnd"/>
                            <w:r w:rsidR="00594C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98BEB" id="Text Box 13" o:spid="_x0000_s1030" type="#_x0000_t202" style="position:absolute;left:0;text-align:left;margin-left:178pt;margin-top:251.5pt;width:379.5pt;height:53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" filled="f" stroked="f">
                <v:textbox>
                  <w:txbxContent>
                    <w:p w14:paraId="1BC537D6" w14:textId="4F4FB316" w:rsidR="00944FA4" w:rsidRPr="00944FA4" w:rsidRDefault="001549BD" w:rsidP="00944FA4">
                      <w:pPr>
                        <w:spacing w:after="20"/>
                        <w:rPr>
                          <w:b/>
                          <w:color w:val="7F6146" w:themeColor="accent2"/>
                          <w:sz w:val="28"/>
                          <w:szCs w:val="28"/>
                          <w:u w:val="single"/>
                        </w:rPr>
                      </w:pPr>
                      <w:r w:rsidRPr="00944FA4">
                        <w:rPr>
                          <w:b/>
                          <w:color w:val="7F6146" w:themeColor="accent2"/>
                          <w:sz w:val="28"/>
                          <w:szCs w:val="28"/>
                          <w:u w:val="single"/>
                        </w:rPr>
                        <w:t>IT SKILLS</w:t>
                      </w:r>
                      <w:r w:rsidR="00944FA4">
                        <w:rPr>
                          <w:b/>
                          <w:color w:val="7F6146" w:themeColor="accent2"/>
                          <w:sz w:val="28"/>
                          <w:szCs w:val="28"/>
                          <w:u w:val="single"/>
                        </w:rPr>
                        <w:t>:</w:t>
                      </w:r>
                    </w:p>
                    <w:p w14:paraId="4C57A3F5" w14:textId="3F9630A7" w:rsidR="00944FA4" w:rsidRDefault="001549BD" w:rsidP="001549BD">
                      <w:pPr>
                        <w:spacing w:after="20"/>
                      </w:pPr>
                      <w:r>
                        <w:rPr>
                          <w:b/>
                        </w:rPr>
                        <w:t xml:space="preserve">Technical: </w:t>
                      </w:r>
                      <w:r>
                        <w:t>HTML/CSS, basic JavaScript, basic PHP, basic Python, MySQL, basic networking, troubleshooting, data entry and data management</w:t>
                      </w:r>
                    </w:p>
                    <w:p w14:paraId="13D86A2D" w14:textId="7FD55274" w:rsidR="00944FA4" w:rsidRDefault="001549BD" w:rsidP="001549BD">
                      <w:pPr>
                        <w:spacing w:after="20"/>
                      </w:pPr>
                      <w:r>
                        <w:rPr>
                          <w:b/>
                        </w:rPr>
                        <w:t xml:space="preserve">Tools: </w:t>
                      </w:r>
                      <w:r>
                        <w:t>Microsoft Word, Excel, PowerPoint, Google Workspace, Canva, Visual Studio Code, GitHub, basic Figma</w:t>
                      </w:r>
                    </w:p>
                    <w:p w14:paraId="3C3A6770" w14:textId="77777777" w:rsidR="001549BD" w:rsidRDefault="001549BD" w:rsidP="001549BD">
                      <w:pPr>
                        <w:spacing w:after="20"/>
                      </w:pPr>
                      <w:r>
                        <w:rPr>
                          <w:b/>
                        </w:rPr>
                        <w:t xml:space="preserve">Professional: </w:t>
                      </w:r>
                      <w:r>
                        <w:t>Communication, teamwork, problem-solving, time management, adaptability, willingness to learn, attention to detail</w:t>
                      </w:r>
                    </w:p>
                    <w:p w14:paraId="40DF0B01" w14:textId="77777777" w:rsidR="00944FA4" w:rsidRDefault="00944FA4" w:rsidP="001549BD">
                      <w:pPr>
                        <w:spacing w:after="20"/>
                      </w:pPr>
                    </w:p>
                    <w:p w14:paraId="47B60EA3" w14:textId="13D73151" w:rsidR="00944FA4" w:rsidRPr="00944FA4" w:rsidRDefault="00944FA4" w:rsidP="00944FA4">
                      <w:pPr>
                        <w:spacing w:after="20"/>
                        <w:rPr>
                          <w:b/>
                          <w:color w:val="7F6146" w:themeColor="accent2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color w:val="7F6146" w:themeColor="accent2"/>
                          <w:sz w:val="28"/>
                          <w:szCs w:val="28"/>
                          <w:u w:val="single"/>
                        </w:rPr>
                        <w:t>WORK EXPERIENCE: (</w:t>
                      </w:r>
                      <w:r w:rsidRPr="00944FA4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if no experience, just removed this section)</w:t>
                      </w:r>
                    </w:p>
                    <w:p w14:paraId="5A584884" w14:textId="77777777" w:rsidR="001E2BAB" w:rsidRPr="001E2BAB" w:rsidRDefault="001E2BAB" w:rsidP="001E2BAB"/>
                    <w:p w14:paraId="07E2C9B9" w14:textId="77777777" w:rsidR="001E2BAB" w:rsidRDefault="001E2BAB" w:rsidP="001E2BAB">
                      <w:pPr>
                        <w:pStyle w:val="Heading2"/>
                      </w:pPr>
                      <w:r w:rsidRPr="001E2BAB">
                        <w:t>Logistics Coordinator</w:t>
                      </w:r>
                    </w:p>
                    <w:p w14:paraId="2261628D" w14:textId="77777777" w:rsidR="001E2BAB" w:rsidRPr="001E2BAB" w:rsidRDefault="001E2BAB" w:rsidP="001E2BAB">
                      <w:pPr>
                        <w:pStyle w:val="Heading3"/>
                      </w:pPr>
                      <w:r w:rsidRPr="001E2BAB">
                        <w:t>Northwind Traders, Miami | 20XX – 20XX</w:t>
                      </w:r>
                    </w:p>
                    <w:p w14:paraId="0D0E7260" w14:textId="77777777" w:rsidR="001E2BAB" w:rsidRPr="001E2BAB" w:rsidRDefault="001E2BAB" w:rsidP="001E2BAB">
                      <w:r w:rsidRPr="001E2BAB">
                        <w:t>Describe your accomplishments and job responsibilities briefly. Concentrate on the skills and strengths you've identified as relevant to the job description.</w:t>
                      </w:r>
                    </w:p>
                    <w:p w14:paraId="7FCD2456" w14:textId="77777777" w:rsidR="00944FA4" w:rsidRDefault="00944FA4" w:rsidP="00944FA4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 w:hanging="360"/>
                      </w:pPr>
                    </w:p>
                    <w:p w14:paraId="1D5DE403" w14:textId="77777777" w:rsidR="00944FA4" w:rsidRPr="00944FA4" w:rsidRDefault="00944FA4" w:rsidP="00944FA4">
                      <w:pPr>
                        <w:spacing w:before="100"/>
                        <w:rPr>
                          <w:color w:val="7F6146" w:themeColor="accent2"/>
                          <w:sz w:val="28"/>
                          <w:szCs w:val="28"/>
                          <w:u w:val="single"/>
                        </w:rPr>
                      </w:pPr>
                      <w:r w:rsidRPr="00944FA4">
                        <w:rPr>
                          <w:b/>
                          <w:color w:val="7F6146" w:themeColor="accent2"/>
                          <w:sz w:val="28"/>
                          <w:szCs w:val="28"/>
                          <w:u w:val="single"/>
                        </w:rPr>
                        <w:t>SEMINARS / TRAININGS</w:t>
                      </w:r>
                    </w:p>
                    <w:p w14:paraId="36011325" w14:textId="77777777" w:rsidR="00944FA4" w:rsidRDefault="00944FA4" w:rsidP="00944FA4">
                      <w:pPr>
                        <w:spacing w:after="20"/>
                        <w:ind w:left="259" w:hanging="173"/>
                      </w:pPr>
                      <w:r>
                        <w:rPr>
                          <w:b/>
                        </w:rPr>
                        <w:t xml:space="preserve">• </w:t>
                      </w:r>
                      <w:r>
                        <w:t>Basic Web Development Training – 2026</w:t>
                      </w:r>
                    </w:p>
                    <w:p w14:paraId="624833ED" w14:textId="77777777" w:rsidR="00944FA4" w:rsidRDefault="00944FA4" w:rsidP="00944FA4">
                      <w:pPr>
                        <w:spacing w:after="20"/>
                        <w:ind w:left="259" w:hanging="173"/>
                      </w:pPr>
                      <w:r>
                        <w:rPr>
                          <w:b/>
                        </w:rPr>
                        <w:t xml:space="preserve">• </w:t>
                      </w:r>
                      <w:r>
                        <w:t>Introduction to Cybersecurity – 2026</w:t>
                      </w:r>
                    </w:p>
                    <w:p w14:paraId="06FD01DD" w14:textId="77777777" w:rsidR="00944FA4" w:rsidRDefault="00944FA4" w:rsidP="00944FA4">
                      <w:pPr>
                        <w:spacing w:after="20"/>
                        <w:ind w:left="259" w:hanging="173"/>
                      </w:pPr>
                      <w:r>
                        <w:rPr>
                          <w:b/>
                        </w:rPr>
                        <w:t xml:space="preserve">• </w:t>
                      </w:r>
                      <w:r>
                        <w:t>Microsoft Excel Fundamentals – 2025</w:t>
                      </w:r>
                    </w:p>
                    <w:p w14:paraId="333D2AF1" w14:textId="77777777" w:rsidR="00944FA4" w:rsidRDefault="00944FA4" w:rsidP="00944FA4">
                      <w:pPr>
                        <w:spacing w:after="20"/>
                        <w:ind w:left="259" w:hanging="173"/>
                      </w:pPr>
                      <w:r>
                        <w:rPr>
                          <w:b/>
                        </w:rPr>
                        <w:t xml:space="preserve">• </w:t>
                      </w:r>
                      <w:r>
                        <w:t>Student Leadership and Professional Development Seminar – 2025</w:t>
                      </w:r>
                    </w:p>
                    <w:p w14:paraId="7CE7FC47" w14:textId="77777777" w:rsidR="00944FA4" w:rsidRDefault="00944FA4" w:rsidP="00944FA4">
                      <w:pPr>
                        <w:spacing w:after="20"/>
                        <w:ind w:left="259" w:hanging="173"/>
                      </w:pPr>
                    </w:p>
                    <w:p w14:paraId="4CA5271B" w14:textId="7D506577" w:rsidR="00944FA4" w:rsidRPr="00944FA4" w:rsidRDefault="00944FA4" w:rsidP="00944FA4">
                      <w:pPr>
                        <w:spacing w:before="100"/>
                        <w:rPr>
                          <w:color w:val="7F6146" w:themeColor="accent2"/>
                          <w:sz w:val="16"/>
                          <w:szCs w:val="16"/>
                        </w:rPr>
                      </w:pPr>
                      <w:r w:rsidRPr="00944FA4">
                        <w:rPr>
                          <w:b/>
                          <w:color w:val="7F6146" w:themeColor="accent2"/>
                          <w:sz w:val="28"/>
                          <w:szCs w:val="28"/>
                        </w:rPr>
                        <w:t>ORGANIZATIONS / ACTIVITIES</w:t>
                      </w:r>
                      <w:r>
                        <w:rPr>
                          <w:b/>
                          <w:color w:val="7F6146" w:themeColor="accent2"/>
                          <w:sz w:val="28"/>
                          <w:szCs w:val="28"/>
                        </w:rPr>
                        <w:t xml:space="preserve"> </w:t>
                      </w:r>
                      <w:r w:rsidRPr="00944FA4">
                        <w:rPr>
                          <w:b/>
                          <w:color w:val="7F6146" w:themeColor="accent2"/>
                          <w:sz w:val="16"/>
                          <w:szCs w:val="16"/>
                        </w:rPr>
                        <w:t>(</w:t>
                      </w:r>
                      <w:r w:rsidRPr="00944FA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if </w:t>
                      </w:r>
                      <w:r w:rsidRPr="00944FA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orgs/activities/competition related to </w:t>
                      </w:r>
                      <w:proofErr w:type="gramStart"/>
                      <w:r w:rsidRPr="00944FA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IT </w:t>
                      </w:r>
                      <w:r w:rsidRPr="00944FA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,</w:t>
                      </w:r>
                      <w:proofErr w:type="gramEnd"/>
                      <w:r w:rsidRPr="00944FA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just removed this section)</w:t>
                      </w:r>
                    </w:p>
                    <w:p w14:paraId="5447FC40" w14:textId="303CACA5" w:rsidR="00594C88" w:rsidRDefault="00944FA4" w:rsidP="00944FA4">
                      <w:pPr>
                        <w:spacing w:after="20"/>
                      </w:pPr>
                      <w:r>
                        <w:rPr>
                          <w:b/>
                        </w:rPr>
                        <w:t>Member – IT Student Organization | 2024–Present</w:t>
                      </w:r>
                      <w:r>
                        <w:br/>
                        <w:t>Participated in IT-related activities, seminars, departmental events, and team-based projects.</w:t>
                      </w:r>
                    </w:p>
                    <w:p w14:paraId="090BCB4D" w14:textId="77777777" w:rsidR="00594C88" w:rsidRDefault="00594C88" w:rsidP="00944FA4">
                      <w:pPr>
                        <w:spacing w:after="20"/>
                      </w:pPr>
                    </w:p>
                    <w:p w14:paraId="296C8312" w14:textId="24C2DB9B" w:rsidR="00944FA4" w:rsidRPr="00594C88" w:rsidRDefault="00944FA4" w:rsidP="00944FA4">
                      <w:pPr>
                        <w:spacing w:before="100"/>
                        <w:rPr>
                          <w:color w:val="7F6146" w:themeColor="accent2"/>
                          <w:sz w:val="16"/>
                          <w:szCs w:val="16"/>
                        </w:rPr>
                      </w:pPr>
                      <w:r w:rsidRPr="00594C88">
                        <w:rPr>
                          <w:b/>
                          <w:color w:val="7F6146" w:themeColor="accent2"/>
                          <w:sz w:val="28"/>
                          <w:szCs w:val="28"/>
                        </w:rPr>
                        <w:t>REFERENCES</w:t>
                      </w:r>
                      <w:r w:rsidR="00594C88">
                        <w:rPr>
                          <w:b/>
                          <w:color w:val="7F6146" w:themeColor="accent2"/>
                          <w:sz w:val="28"/>
                          <w:szCs w:val="28"/>
                        </w:rPr>
                        <w:t xml:space="preserve"> (</w:t>
                      </w:r>
                      <w:r w:rsidR="00594C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provide </w:t>
                      </w:r>
                      <w:proofErr w:type="spellStart"/>
                      <w:r w:rsidR="00594C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aleast</w:t>
                      </w:r>
                      <w:proofErr w:type="spellEnd"/>
                      <w:r w:rsidR="00594C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2/3 reference not parents it must </w:t>
                      </w:r>
                      <w:proofErr w:type="spellStart"/>
                      <w:proofErr w:type="gramStart"/>
                      <w:r w:rsidR="00594C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professional,teacher</w:t>
                      </w:r>
                      <w:proofErr w:type="gramEnd"/>
                      <w:r w:rsidR="00594C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,dean</w:t>
                      </w:r>
                      <w:proofErr w:type="spellEnd"/>
                      <w:r w:rsidR="00594C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B83FE8" w:rsidRPr="001E2BAB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697152" behindDoc="0" locked="1" layoutInCell="1" allowOverlap="1" wp14:anchorId="1A5375CF" wp14:editId="06D93D75">
                <wp:simplePos x="0" y="0"/>
                <wp:positionH relativeFrom="page">
                  <wp:posOffset>590550</wp:posOffset>
                </wp:positionH>
                <wp:positionV relativeFrom="page">
                  <wp:posOffset>2517140</wp:posOffset>
                </wp:positionV>
                <wp:extent cx="1841500" cy="1426210"/>
                <wp:effectExtent l="0" t="0" r="0" b="254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142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41997" w14:textId="5D610478" w:rsidR="001E2BAB" w:rsidRDefault="001549BD" w:rsidP="00E67DB7">
                            <w:pPr>
                              <w:pStyle w:val="ContactInfo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09123456789   juandelacruz@email.com  </w:t>
                            </w:r>
                          </w:p>
                          <w:p w14:paraId="5A0F894E" w14:textId="77777777" w:rsidR="001549BD" w:rsidRDefault="001549BD" w:rsidP="001549BD">
                            <w:pPr>
                              <w:rPr>
                                <w:sz w:val="17"/>
                              </w:rPr>
                            </w:pPr>
                          </w:p>
                          <w:p w14:paraId="5BE3B6BE" w14:textId="6B73F1C8" w:rsidR="001549BD" w:rsidRDefault="001549BD" w:rsidP="001549BD">
                            <w:pPr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 Iloilo City, Philippines</w:t>
                            </w:r>
                          </w:p>
                          <w:p w14:paraId="7FFB9F7C" w14:textId="77777777" w:rsidR="001549BD" w:rsidRDefault="001549BD" w:rsidP="001549BD"/>
                          <w:p w14:paraId="3BF8A425" w14:textId="482FCA10" w:rsidR="00B83FE8" w:rsidRPr="00E67DB7" w:rsidRDefault="001549BD" w:rsidP="001549BD">
                            <w:pPr>
                              <w:pStyle w:val="ContactInfo"/>
                            </w:pPr>
                            <w:proofErr w:type="gramStart"/>
                            <w:r>
                              <w:rPr>
                                <w:sz w:val="17"/>
                              </w:rPr>
                              <w:t>Github:</w:t>
                            </w:r>
                            <w:r>
                              <w:rPr>
                                <w:sz w:val="17"/>
                              </w:rPr>
                              <w:t>github.com</w:t>
                            </w:r>
                            <w:proofErr w:type="gramEnd"/>
                            <w:r>
                              <w:rPr>
                                <w:sz w:val="17"/>
                              </w:rPr>
                              <w:t>/juan-delacruz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375CF" id="Text Box 15" o:spid="_x0000_s1031" type="#_x0000_t202" style="position:absolute;left:0;text-align:left;margin-left:46.5pt;margin-top:198.2pt;width:145pt;height:112.3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" filled="f" stroked="f">
                <v:textbox>
                  <w:txbxContent>
                    <w:p w14:paraId="57041997" w14:textId="5D610478" w:rsidR="001E2BAB" w:rsidRDefault="001549BD" w:rsidP="00E67DB7">
                      <w:pPr>
                        <w:pStyle w:val="ContactInfo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 xml:space="preserve">09123456789   juandelacruz@email.com  </w:t>
                      </w:r>
                    </w:p>
                    <w:p w14:paraId="5A0F894E" w14:textId="77777777" w:rsidR="001549BD" w:rsidRDefault="001549BD" w:rsidP="001549BD">
                      <w:pPr>
                        <w:rPr>
                          <w:sz w:val="17"/>
                        </w:rPr>
                      </w:pPr>
                    </w:p>
                    <w:p w14:paraId="5BE3B6BE" w14:textId="6B73F1C8" w:rsidR="001549BD" w:rsidRDefault="001549BD" w:rsidP="001549BD">
                      <w:pPr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 xml:space="preserve"> Iloilo City, Philippines</w:t>
                      </w:r>
                    </w:p>
                    <w:p w14:paraId="7FFB9F7C" w14:textId="77777777" w:rsidR="001549BD" w:rsidRDefault="001549BD" w:rsidP="001549BD"/>
                    <w:p w14:paraId="3BF8A425" w14:textId="482FCA10" w:rsidR="00B83FE8" w:rsidRPr="00E67DB7" w:rsidRDefault="001549BD" w:rsidP="001549BD">
                      <w:pPr>
                        <w:pStyle w:val="ContactInfo"/>
                      </w:pPr>
                      <w:proofErr w:type="gramStart"/>
                      <w:r>
                        <w:rPr>
                          <w:sz w:val="17"/>
                        </w:rPr>
                        <w:t>Github:</w:t>
                      </w:r>
                      <w:r>
                        <w:rPr>
                          <w:sz w:val="17"/>
                        </w:rPr>
                        <w:t>github.com</w:t>
                      </w:r>
                      <w:proofErr w:type="gramEnd"/>
                      <w:r>
                        <w:rPr>
                          <w:sz w:val="17"/>
                        </w:rPr>
                        <w:t>/juan-delacruz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83FE8" w:rsidRPr="001E2BAB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695104" behindDoc="0" locked="1" layoutInCell="1" allowOverlap="1" wp14:anchorId="0E20526A" wp14:editId="7149B575">
                <wp:simplePos x="0" y="0"/>
                <wp:positionH relativeFrom="page">
                  <wp:posOffset>320040</wp:posOffset>
                </wp:positionH>
                <wp:positionV relativeFrom="page">
                  <wp:posOffset>2133600</wp:posOffset>
                </wp:positionV>
                <wp:extent cx="1837690" cy="283210"/>
                <wp:effectExtent l="0" t="0" r="0" b="254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F0EC3" w14:textId="77777777" w:rsidR="00B83FE8" w:rsidRPr="00E14BF0" w:rsidRDefault="00E14BF0" w:rsidP="00E14BF0">
                            <w:pPr>
                              <w:pStyle w:val="Heading1"/>
                            </w:pPr>
                            <w:r w:rsidRPr="00E14BF0"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526A" id="Text Box 25" o:spid="_x0000_s1032" type="#_x0000_t202" style="position:absolute;left:0;text-align:left;margin-left:25.2pt;margin-top:168pt;width:144.7pt;height:22.3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" filled="f" stroked="f">
                <v:textbox>
                  <w:txbxContent>
                    <w:p w14:paraId="2F3F0EC3" w14:textId="77777777" w:rsidR="00B83FE8" w:rsidRPr="00E14BF0" w:rsidRDefault="00E14BF0" w:rsidP="00E14BF0">
                      <w:pPr>
                        <w:pStyle w:val="Heading1"/>
                      </w:pPr>
                      <w:r w:rsidRPr="00E14BF0">
                        <w:t>Contact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83FE8" w:rsidRPr="001E2BAB"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1" layoutInCell="1" allowOverlap="1" wp14:anchorId="53E537E9" wp14:editId="553870BC">
                <wp:simplePos x="0" y="0"/>
                <wp:positionH relativeFrom="column">
                  <wp:posOffset>-457200</wp:posOffset>
                </wp:positionH>
                <wp:positionV relativeFrom="paragraph">
                  <wp:posOffset>-228600</wp:posOffset>
                </wp:positionV>
                <wp:extent cx="7772894" cy="10058400"/>
                <wp:effectExtent l="0" t="0" r="0" b="0"/>
                <wp:wrapNone/>
                <wp:docPr id="747120365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894" cy="10058400"/>
                          <a:chOff x="0" y="0"/>
                          <a:chExt cx="7772894" cy="10058400"/>
                        </a:xfrm>
                      </wpg:grpSpPr>
                      <wps:wsp>
                        <wps:cNvPr id="802873958" name="Rectangle 802873958"/>
                        <wps:cNvSpPr/>
                        <wps:spPr>
                          <a:xfrm>
                            <a:off x="2342515" y="1859280"/>
                            <a:ext cx="5430379" cy="69638"/>
                          </a:xfrm>
                          <a:prstGeom prst="rect">
                            <a:avLst/>
                          </a:prstGeom>
                          <a:solidFill>
                            <a:srgbClr val="F2EF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103453" name="Rectangle 351103453"/>
                        <wps:cNvSpPr/>
                        <wps:spPr>
                          <a:xfrm>
                            <a:off x="0" y="0"/>
                            <a:ext cx="2449195" cy="10058400"/>
                          </a:xfrm>
                          <a:prstGeom prst="rect">
                            <a:avLst/>
                          </a:prstGeom>
                          <a:solidFill>
                            <a:srgbClr val="F2EF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77FB7E" id="Group 8" o:spid="_x0000_s1026" alt="&quot;&quot;" style="position:absolute;margin-left:-36pt;margin-top:-18pt;width:612.05pt;height:11in;z-index:-251627520;mso-width-relative:margin" coordsize="77728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">
                <v:rect id="Rectangle 802873958" o:spid="_x0000_s1027" style="position:absolute;left:23425;top:18592;width:54303;height: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" fillcolor="#f2efea" stroked="f" strokeweight="1pt"/>
                <v:rect id="Rectangle 351103453" o:spid="_x0000_s1028" style="position:absolute;width:24491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" fillcolor="#f2efea" stroked="f" strokeweight="1pt"/>
                <w10:anchorlock/>
              </v:group>
            </w:pict>
          </mc:Fallback>
        </mc:AlternateContent>
      </w:r>
    </w:p>
    <w:p w14:paraId="0875C4CF" w14:textId="7F86F5DB" w:rsidR="00B83FE8" w:rsidRPr="001E2BAB" w:rsidRDefault="001549BD" w:rsidP="00B83FE8">
      <w:pPr>
        <w:pStyle w:val="Title2"/>
      </w:pPr>
      <w:r>
        <w:t>JUAN DELA CRUZ</w:t>
      </w:r>
    </w:p>
    <w:p w14:paraId="4A3B723E" w14:textId="110E8F89" w:rsidR="00285F35" w:rsidRPr="001E2BAB" w:rsidRDefault="00594C88" w:rsidP="00B83FE8">
      <w:pPr>
        <w:rPr>
          <w:vertAlign w:val="subscript"/>
        </w:rPr>
      </w:pP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A5318A" wp14:editId="3105EEB8">
                <wp:simplePos x="0" y="0"/>
                <wp:positionH relativeFrom="column">
                  <wp:posOffset>4140200</wp:posOffset>
                </wp:positionH>
                <wp:positionV relativeFrom="paragraph">
                  <wp:posOffset>8584565</wp:posOffset>
                </wp:positionV>
                <wp:extent cx="2159000" cy="615950"/>
                <wp:effectExtent l="0" t="0" r="0" b="0"/>
                <wp:wrapNone/>
                <wp:docPr id="127036147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EDAC" w14:textId="787134B0" w:rsidR="00594C88" w:rsidRPr="00594C88" w:rsidRDefault="00594C88" w:rsidP="00594C88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Dean Seth DA. </w:t>
                            </w:r>
                            <w:proofErr w:type="spellStart"/>
                            <w:proofErr w:type="gramStart"/>
                            <w:r>
                              <w:rPr>
                                <w:szCs w:val="22"/>
                              </w:rPr>
                              <w:t>Nono,MSCS</w:t>
                            </w:r>
                            <w:proofErr w:type="spellEnd"/>
                            <w:proofErr w:type="gramEnd"/>
                          </w:p>
                          <w:p w14:paraId="289CC996" w14:textId="47ED6E18" w:rsidR="00594C88" w:rsidRPr="00594C88" w:rsidRDefault="00594C88" w:rsidP="00594C88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DEAN</w:t>
                            </w:r>
                            <w:r w:rsidRPr="00594C88">
                              <w:rPr>
                                <w:szCs w:val="22"/>
                              </w:rPr>
                              <w:t>, CITE</w:t>
                            </w:r>
                          </w:p>
                          <w:p w14:paraId="21EE3AC3" w14:textId="7DAEC9AD" w:rsidR="00594C88" w:rsidRPr="00594C88" w:rsidRDefault="00594C88" w:rsidP="00594C88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szCs w:val="22"/>
                              </w:rPr>
                            </w:pPr>
                            <w:r w:rsidRPr="00594C88">
                              <w:rPr>
                                <w:szCs w:val="22"/>
                              </w:rPr>
                              <w:t>0</w:t>
                            </w:r>
                            <w:r>
                              <w:rPr>
                                <w:szCs w:val="22"/>
                              </w:rPr>
                              <w:t>9----------</w:t>
                            </w:r>
                          </w:p>
                          <w:p w14:paraId="4B511851" w14:textId="77777777" w:rsidR="00594C88" w:rsidRDefault="00594C88" w:rsidP="00594C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5318A" id="Text Box 3" o:spid="_x0000_s1033" type="#_x0000_t202" style="position:absolute;left:0;text-align:left;margin-left:326pt;margin-top:675.95pt;width:170pt;height:4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" fillcolor="white [3201]" stroked="f" strokeweight=".5pt">
                <v:textbox>
                  <w:txbxContent>
                    <w:p w14:paraId="4E9AEDAC" w14:textId="787134B0" w:rsidR="00594C88" w:rsidRPr="00594C88" w:rsidRDefault="00594C88" w:rsidP="00594C88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Dean Seth DA. </w:t>
                      </w:r>
                      <w:proofErr w:type="spellStart"/>
                      <w:proofErr w:type="gramStart"/>
                      <w:r>
                        <w:rPr>
                          <w:szCs w:val="22"/>
                        </w:rPr>
                        <w:t>Nono,MSCS</w:t>
                      </w:r>
                      <w:proofErr w:type="spellEnd"/>
                      <w:proofErr w:type="gramEnd"/>
                    </w:p>
                    <w:p w14:paraId="289CC996" w14:textId="47ED6E18" w:rsidR="00594C88" w:rsidRPr="00594C88" w:rsidRDefault="00594C88" w:rsidP="00594C88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DEAN</w:t>
                      </w:r>
                      <w:r w:rsidRPr="00594C88">
                        <w:rPr>
                          <w:szCs w:val="22"/>
                        </w:rPr>
                        <w:t>, CITE</w:t>
                      </w:r>
                    </w:p>
                    <w:p w14:paraId="21EE3AC3" w14:textId="7DAEC9AD" w:rsidR="00594C88" w:rsidRPr="00594C88" w:rsidRDefault="00594C88" w:rsidP="00594C88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szCs w:val="22"/>
                        </w:rPr>
                      </w:pPr>
                      <w:r w:rsidRPr="00594C88">
                        <w:rPr>
                          <w:szCs w:val="22"/>
                        </w:rPr>
                        <w:t>0</w:t>
                      </w:r>
                      <w:r>
                        <w:rPr>
                          <w:szCs w:val="22"/>
                        </w:rPr>
                        <w:t>9----------</w:t>
                      </w:r>
                    </w:p>
                    <w:p w14:paraId="4B511851" w14:textId="77777777" w:rsidR="00594C88" w:rsidRDefault="00594C88" w:rsidP="00594C88"/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4362FA" wp14:editId="2A70ED96">
                <wp:simplePos x="0" y="0"/>
                <wp:positionH relativeFrom="column">
                  <wp:posOffset>2000250</wp:posOffset>
                </wp:positionH>
                <wp:positionV relativeFrom="paragraph">
                  <wp:posOffset>8559165</wp:posOffset>
                </wp:positionV>
                <wp:extent cx="1905000" cy="615950"/>
                <wp:effectExtent l="0" t="0" r="0" b="0"/>
                <wp:wrapNone/>
                <wp:docPr id="20778830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D3C5BE" w14:textId="77777777" w:rsidR="00594C88" w:rsidRPr="00594C88" w:rsidRDefault="00594C88" w:rsidP="00594C88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szCs w:val="22"/>
                              </w:rPr>
                            </w:pPr>
                            <w:r w:rsidRPr="00594C88">
                              <w:rPr>
                                <w:szCs w:val="22"/>
                              </w:rPr>
                              <w:t>Ms. Jocel C. Gallo, MBA</w:t>
                            </w:r>
                          </w:p>
                          <w:p w14:paraId="0455C3A6" w14:textId="77777777" w:rsidR="00594C88" w:rsidRPr="00594C88" w:rsidRDefault="00594C88" w:rsidP="00594C88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szCs w:val="22"/>
                              </w:rPr>
                            </w:pPr>
                            <w:r w:rsidRPr="00594C88">
                              <w:rPr>
                                <w:szCs w:val="22"/>
                              </w:rPr>
                              <w:t>Teacher, CITE</w:t>
                            </w:r>
                          </w:p>
                          <w:p w14:paraId="693F5E91" w14:textId="77777777" w:rsidR="00594C88" w:rsidRPr="00594C88" w:rsidRDefault="00594C88" w:rsidP="00594C88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szCs w:val="22"/>
                              </w:rPr>
                            </w:pPr>
                            <w:r w:rsidRPr="00594C88">
                              <w:rPr>
                                <w:szCs w:val="22"/>
                              </w:rPr>
                              <w:t>09673060018</w:t>
                            </w:r>
                          </w:p>
                          <w:p w14:paraId="471FBA26" w14:textId="77777777" w:rsidR="00594C88" w:rsidRDefault="00594C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362FA" id="_x0000_s1034" type="#_x0000_t202" style="position:absolute;left:0;text-align:left;margin-left:157.5pt;margin-top:673.95pt;width:150pt;height:4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" fillcolor="white [3201]" stroked="f" strokeweight=".5pt">
                <v:textbox>
                  <w:txbxContent>
                    <w:p w14:paraId="11D3C5BE" w14:textId="77777777" w:rsidR="00594C88" w:rsidRPr="00594C88" w:rsidRDefault="00594C88" w:rsidP="00594C88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szCs w:val="22"/>
                        </w:rPr>
                      </w:pPr>
                      <w:r w:rsidRPr="00594C88">
                        <w:rPr>
                          <w:szCs w:val="22"/>
                        </w:rPr>
                        <w:t>Ms. Jocel C. Gallo, MBA</w:t>
                      </w:r>
                    </w:p>
                    <w:p w14:paraId="0455C3A6" w14:textId="77777777" w:rsidR="00594C88" w:rsidRPr="00594C88" w:rsidRDefault="00594C88" w:rsidP="00594C88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szCs w:val="22"/>
                        </w:rPr>
                      </w:pPr>
                      <w:r w:rsidRPr="00594C88">
                        <w:rPr>
                          <w:szCs w:val="22"/>
                        </w:rPr>
                        <w:t>Teacher, CITE</w:t>
                      </w:r>
                    </w:p>
                    <w:p w14:paraId="693F5E91" w14:textId="77777777" w:rsidR="00594C88" w:rsidRPr="00594C88" w:rsidRDefault="00594C88" w:rsidP="00594C88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szCs w:val="22"/>
                        </w:rPr>
                      </w:pPr>
                      <w:r w:rsidRPr="00594C88">
                        <w:rPr>
                          <w:szCs w:val="22"/>
                        </w:rPr>
                        <w:t>09673060018</w:t>
                      </w:r>
                    </w:p>
                    <w:p w14:paraId="471FBA26" w14:textId="77777777" w:rsidR="00594C88" w:rsidRDefault="00594C88"/>
                  </w:txbxContent>
                </v:textbox>
              </v:shape>
            </w:pict>
          </mc:Fallback>
        </mc:AlternateContent>
      </w:r>
      <w:r w:rsidR="001549BD">
        <w:rPr>
          <w:noProof/>
          <w:vertAlign w:val="subscript"/>
        </w:rPr>
        <w:drawing>
          <wp:anchor distT="0" distB="0" distL="114300" distR="114300" simplePos="0" relativeHeight="251701248" behindDoc="0" locked="0" layoutInCell="1" allowOverlap="1" wp14:anchorId="0FE08D23" wp14:editId="32603F90">
            <wp:simplePos x="0" y="0"/>
            <wp:positionH relativeFrom="column">
              <wp:posOffset>-44450</wp:posOffset>
            </wp:positionH>
            <wp:positionV relativeFrom="paragraph">
              <wp:posOffset>1975485</wp:posOffset>
            </wp:positionV>
            <wp:extent cx="170815" cy="168275"/>
            <wp:effectExtent l="0" t="0" r="635" b="3175"/>
            <wp:wrapSquare wrapText="bothSides"/>
            <wp:docPr id="1995391606" name="Graphic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91606" name="Graphic 2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49BD">
        <w:rPr>
          <w:noProof/>
          <w:vertAlign w:val="subscript"/>
        </w:rPr>
        <w:drawing>
          <wp:anchor distT="0" distB="0" distL="114300" distR="114300" simplePos="0" relativeHeight="251700224" behindDoc="0" locked="0" layoutInCell="1" allowOverlap="1" wp14:anchorId="01DFEE00" wp14:editId="676CD5BF">
            <wp:simplePos x="0" y="0"/>
            <wp:positionH relativeFrom="column">
              <wp:posOffset>-44450</wp:posOffset>
            </wp:positionH>
            <wp:positionV relativeFrom="paragraph">
              <wp:posOffset>1675765</wp:posOffset>
            </wp:positionV>
            <wp:extent cx="170815" cy="168553"/>
            <wp:effectExtent l="0" t="0" r="635" b="3175"/>
            <wp:wrapSquare wrapText="bothSides"/>
            <wp:docPr id="1935713608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13608" name="Graphic 1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68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49BD">
        <w:rPr>
          <w:noProof/>
          <w:vertAlign w:val="subscript"/>
        </w:rPr>
        <w:drawing>
          <wp:anchor distT="0" distB="0" distL="114300" distR="114300" simplePos="0" relativeHeight="251702272" behindDoc="0" locked="0" layoutInCell="1" allowOverlap="1" wp14:anchorId="58FD7C6A" wp14:editId="64E9C64A">
            <wp:simplePos x="0" y="0"/>
            <wp:positionH relativeFrom="column">
              <wp:posOffset>-44450</wp:posOffset>
            </wp:positionH>
            <wp:positionV relativeFrom="paragraph">
              <wp:posOffset>2341458</wp:posOffset>
            </wp:positionV>
            <wp:extent cx="170815" cy="168553"/>
            <wp:effectExtent l="0" t="0" r="635" b="3175"/>
            <wp:wrapSquare wrapText="bothSides"/>
            <wp:docPr id="468311472" name="Graphic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11472" name="Graphic 2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68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49BD">
        <w:rPr>
          <w:noProof/>
          <w:vertAlign w:val="subscript"/>
        </w:rPr>
        <w:drawing>
          <wp:anchor distT="0" distB="0" distL="114300" distR="114300" simplePos="0" relativeHeight="251703296" behindDoc="0" locked="0" layoutInCell="1" allowOverlap="1" wp14:anchorId="6412063A" wp14:editId="7768FDAA">
            <wp:simplePos x="0" y="0"/>
            <wp:positionH relativeFrom="column">
              <wp:posOffset>-42210</wp:posOffset>
            </wp:positionH>
            <wp:positionV relativeFrom="paragraph">
              <wp:posOffset>2669262</wp:posOffset>
            </wp:positionV>
            <wp:extent cx="166333" cy="168553"/>
            <wp:effectExtent l="0" t="0" r="5715" b="3175"/>
            <wp:wrapSquare wrapText="bothSides"/>
            <wp:docPr id="441743469" name="Graphic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43469" name="Graphic 24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6333" cy="168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5F35" w:rsidRPr="001E2BAB" w:rsidSect="00B83FE8">
      <w:pgSz w:w="12240" w:h="15840" w:code="1"/>
      <w:pgMar w:top="36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2BA06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40A4D"/>
    <w:multiLevelType w:val="hybridMultilevel"/>
    <w:tmpl w:val="F6B2C83C"/>
    <w:lvl w:ilvl="0" w:tplc="1F8CB3D4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B679F"/>
    <w:multiLevelType w:val="hybridMultilevel"/>
    <w:tmpl w:val="3D9A99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8F4AC1"/>
    <w:multiLevelType w:val="hybridMultilevel"/>
    <w:tmpl w:val="386AA6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76873">
    <w:abstractNumId w:val="1"/>
  </w:num>
  <w:num w:numId="2" w16cid:durableId="670986745">
    <w:abstractNumId w:val="3"/>
  </w:num>
  <w:num w:numId="3" w16cid:durableId="1470242718">
    <w:abstractNumId w:val="4"/>
  </w:num>
  <w:num w:numId="4" w16cid:durableId="1548488855">
    <w:abstractNumId w:val="0"/>
  </w:num>
  <w:num w:numId="5" w16cid:durableId="858742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BD"/>
    <w:rsid w:val="000429E8"/>
    <w:rsid w:val="00046B5F"/>
    <w:rsid w:val="0008190F"/>
    <w:rsid w:val="000942D0"/>
    <w:rsid w:val="000B16D7"/>
    <w:rsid w:val="000F3CD7"/>
    <w:rsid w:val="00137470"/>
    <w:rsid w:val="00151855"/>
    <w:rsid w:val="001549BD"/>
    <w:rsid w:val="00185E89"/>
    <w:rsid w:val="00196147"/>
    <w:rsid w:val="001E2BAB"/>
    <w:rsid w:val="00231652"/>
    <w:rsid w:val="00257458"/>
    <w:rsid w:val="0026074D"/>
    <w:rsid w:val="00285F35"/>
    <w:rsid w:val="002A55AD"/>
    <w:rsid w:val="002C7C29"/>
    <w:rsid w:val="0032226E"/>
    <w:rsid w:val="0036014C"/>
    <w:rsid w:val="00383350"/>
    <w:rsid w:val="003A0A68"/>
    <w:rsid w:val="003E0FB4"/>
    <w:rsid w:val="00416CAD"/>
    <w:rsid w:val="0042158C"/>
    <w:rsid w:val="004261DC"/>
    <w:rsid w:val="0042625C"/>
    <w:rsid w:val="00444F90"/>
    <w:rsid w:val="004455C8"/>
    <w:rsid w:val="00453D74"/>
    <w:rsid w:val="0046288F"/>
    <w:rsid w:val="00475B42"/>
    <w:rsid w:val="004A603C"/>
    <w:rsid w:val="004B79F8"/>
    <w:rsid w:val="004F1B78"/>
    <w:rsid w:val="005933EA"/>
    <w:rsid w:val="00594C88"/>
    <w:rsid w:val="00631314"/>
    <w:rsid w:val="00637F90"/>
    <w:rsid w:val="006404EC"/>
    <w:rsid w:val="0066025D"/>
    <w:rsid w:val="00663E12"/>
    <w:rsid w:val="00685076"/>
    <w:rsid w:val="00692CEC"/>
    <w:rsid w:val="006F609F"/>
    <w:rsid w:val="00722B5F"/>
    <w:rsid w:val="0073059E"/>
    <w:rsid w:val="00733701"/>
    <w:rsid w:val="00793821"/>
    <w:rsid w:val="007A6E81"/>
    <w:rsid w:val="007C06D7"/>
    <w:rsid w:val="007E112A"/>
    <w:rsid w:val="008112C7"/>
    <w:rsid w:val="008350DD"/>
    <w:rsid w:val="00850034"/>
    <w:rsid w:val="00851932"/>
    <w:rsid w:val="00862B65"/>
    <w:rsid w:val="00864853"/>
    <w:rsid w:val="008C57C3"/>
    <w:rsid w:val="008D738D"/>
    <w:rsid w:val="00930B81"/>
    <w:rsid w:val="00944FA4"/>
    <w:rsid w:val="009C6121"/>
    <w:rsid w:val="009D68F5"/>
    <w:rsid w:val="009E1FE6"/>
    <w:rsid w:val="00A8582A"/>
    <w:rsid w:val="00AE06F1"/>
    <w:rsid w:val="00B10275"/>
    <w:rsid w:val="00B15D96"/>
    <w:rsid w:val="00B23EBB"/>
    <w:rsid w:val="00B817AB"/>
    <w:rsid w:val="00B83FE8"/>
    <w:rsid w:val="00B97DB1"/>
    <w:rsid w:val="00BA062E"/>
    <w:rsid w:val="00BB06B2"/>
    <w:rsid w:val="00BC32F1"/>
    <w:rsid w:val="00BD5323"/>
    <w:rsid w:val="00C0042C"/>
    <w:rsid w:val="00C03558"/>
    <w:rsid w:val="00C1461A"/>
    <w:rsid w:val="00C8491A"/>
    <w:rsid w:val="00CA0922"/>
    <w:rsid w:val="00CC42B0"/>
    <w:rsid w:val="00CE342F"/>
    <w:rsid w:val="00CF1D3D"/>
    <w:rsid w:val="00CF7D78"/>
    <w:rsid w:val="00D4324E"/>
    <w:rsid w:val="00D55A5C"/>
    <w:rsid w:val="00D77AE6"/>
    <w:rsid w:val="00D920AB"/>
    <w:rsid w:val="00DC50ED"/>
    <w:rsid w:val="00E12E68"/>
    <w:rsid w:val="00E14BF0"/>
    <w:rsid w:val="00E41601"/>
    <w:rsid w:val="00E67DB7"/>
    <w:rsid w:val="00E724A0"/>
    <w:rsid w:val="00EB40FD"/>
    <w:rsid w:val="00EB7B9D"/>
    <w:rsid w:val="00EE22B8"/>
    <w:rsid w:val="00F100AF"/>
    <w:rsid w:val="00F16E9A"/>
    <w:rsid w:val="00F1738C"/>
    <w:rsid w:val="00F35397"/>
    <w:rsid w:val="00FD11F7"/>
    <w:rsid w:val="00FE2F25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CB2A"/>
  <w15:chartTrackingRefBased/>
  <w15:docId w15:val="{AD0B262B-0C59-4A93-83D5-032E212C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65"/>
    <w:pPr>
      <w:spacing w:after="0" w:line="240" w:lineRule="auto"/>
      <w:jc w:val="both"/>
    </w:pPr>
    <w:rPr>
      <w:rFonts w:cs="Arial"/>
      <w:color w:val="747474" w:themeColor="background2" w:themeShade="80"/>
      <w:position w:val="9"/>
      <w:szCs w:val="23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BAB"/>
    <w:pPr>
      <w:spacing w:after="240"/>
      <w:jc w:val="left"/>
      <w:outlineLvl w:val="0"/>
    </w:pPr>
    <w:rPr>
      <w:b/>
      <w:caps/>
      <w:color w:val="7F6146" w:themeColor="accent2"/>
      <w:spacing w:val="20"/>
      <w:kern w:val="48"/>
      <w:position w:val="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2BAB"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1E2BAB"/>
    <w:pPr>
      <w:spacing w:after="8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A6E8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83FE8"/>
    <w:pPr>
      <w:ind w:left="3690"/>
      <w:jc w:val="left"/>
    </w:pPr>
    <w:rPr>
      <w:rFonts w:asciiTheme="majorHAnsi" w:hAnsiTheme="majorHAnsi" w:cs="Open Sans"/>
      <w:b/>
      <w:caps/>
      <w:color w:val="595959" w:themeColor="text1" w:themeTint="A6"/>
      <w:spacing w:val="40"/>
      <w:kern w:val="200"/>
      <w:position w:val="0"/>
      <w:sz w:val="60"/>
      <w:szCs w:val="60"/>
      <w14:numSpacing w14:val="proportional"/>
    </w:rPr>
  </w:style>
  <w:style w:type="character" w:customStyle="1" w:styleId="TitleChar">
    <w:name w:val="Title Char"/>
    <w:basedOn w:val="DefaultParagraphFont"/>
    <w:link w:val="Title"/>
    <w:uiPriority w:val="10"/>
    <w:rsid w:val="00B83FE8"/>
    <w:rPr>
      <w:rFonts w:asciiTheme="majorHAnsi" w:hAnsiTheme="majorHAnsi" w:cs="Open Sans"/>
      <w:b/>
      <w:caps/>
      <w:color w:val="595959" w:themeColor="text1" w:themeTint="A6"/>
      <w:spacing w:val="40"/>
      <w:kern w:val="200"/>
      <w:sz w:val="60"/>
      <w:szCs w:val="60"/>
      <w:lang w:val="en-GB"/>
      <w14:numSpacing w14:val="proportional"/>
    </w:rPr>
  </w:style>
  <w:style w:type="paragraph" w:customStyle="1" w:styleId="Title2">
    <w:name w:val="Title 2"/>
    <w:basedOn w:val="Normal"/>
    <w:qFormat/>
    <w:rsid w:val="00B83FE8"/>
    <w:pPr>
      <w:ind w:left="3690"/>
      <w:jc w:val="left"/>
    </w:pPr>
    <w:rPr>
      <w:rFonts w:asciiTheme="majorHAnsi" w:hAnsiTheme="majorHAnsi" w:cs="Open Sans"/>
      <w:b/>
      <w:caps/>
      <w:color w:val="7F6146" w:themeColor="accent2"/>
      <w:spacing w:val="40"/>
      <w:kern w:val="200"/>
      <w:position w:val="0"/>
      <w:sz w:val="60"/>
      <w:szCs w:val="60"/>
      <w14:numSpacing w14:val="proportion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FE8"/>
    <w:pPr>
      <w:spacing w:before="240" w:after="160"/>
      <w:ind w:left="3690"/>
      <w:jc w:val="left"/>
    </w:pPr>
    <w:rPr>
      <w:caps/>
      <w:color w:val="3A3A3A" w:themeColor="background2" w:themeShade="40"/>
      <w:spacing w:val="80"/>
      <w:kern w:val="144"/>
      <w:positio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83FE8"/>
    <w:rPr>
      <w:rFonts w:cs="Arial"/>
      <w:caps/>
      <w:color w:val="3A3A3A" w:themeColor="background2" w:themeShade="40"/>
      <w:spacing w:val="80"/>
      <w:kern w:val="144"/>
      <w:sz w:val="24"/>
      <w:szCs w:val="24"/>
      <w:lang w:val="en-GB"/>
    </w:rPr>
  </w:style>
  <w:style w:type="paragraph" w:customStyle="1" w:styleId="ContactInfo">
    <w:name w:val="Contact Info"/>
    <w:basedOn w:val="Normal"/>
    <w:qFormat/>
    <w:rsid w:val="00862B65"/>
    <w:pPr>
      <w:spacing w:line="42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E2BAB"/>
    <w:rPr>
      <w:rFonts w:cs="Arial"/>
      <w:b/>
      <w:caps/>
      <w:color w:val="7F6146" w:themeColor="accent2"/>
      <w:spacing w:val="20"/>
      <w:kern w:val="48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E2BAB"/>
    <w:rPr>
      <w:rFonts w:cs="Arial"/>
      <w:b/>
      <w:bCs/>
      <w:color w:val="747474" w:themeColor="background2" w:themeShade="80"/>
      <w:position w:val="9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2BAB"/>
    <w:rPr>
      <w:rFonts w:cs="Arial"/>
      <w:color w:val="747474" w:themeColor="background2" w:themeShade="80"/>
      <w:position w:val="9"/>
      <w:szCs w:val="23"/>
      <w:lang w:val="en-US"/>
    </w:rPr>
  </w:style>
  <w:style w:type="paragraph" w:styleId="ListBullet">
    <w:name w:val="List Bullet"/>
    <w:basedOn w:val="Normal"/>
    <w:uiPriority w:val="99"/>
    <w:rsid w:val="001E2BAB"/>
    <w:pPr>
      <w:numPr>
        <w:numId w:val="4"/>
      </w:num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E2BAB"/>
    <w:rPr>
      <w:b/>
      <w:i w:val="0"/>
      <w:iCs/>
    </w:rPr>
  </w:style>
  <w:style w:type="paragraph" w:customStyle="1" w:styleId="Normalleftpanel">
    <w:name w:val="Normal left panel"/>
    <w:basedOn w:val="Normal"/>
    <w:qFormat/>
    <w:rsid w:val="002C7C29"/>
    <w:rPr>
      <w:position w:val="0"/>
    </w:rPr>
  </w:style>
  <w:style w:type="paragraph" w:styleId="List">
    <w:name w:val="List"/>
    <w:basedOn w:val="ListParagraph"/>
    <w:uiPriority w:val="99"/>
    <w:rsid w:val="002C7C29"/>
    <w:pPr>
      <w:numPr>
        <w:numId w:val="5"/>
      </w:numPr>
      <w:ind w:left="360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sv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svg"/><Relationship Id="rId5" Type="http://schemas.openxmlformats.org/officeDocument/2006/relationships/numbering" Target="numbering.xml"/><Relationship Id="rId15" Type="http://schemas.openxmlformats.org/officeDocument/2006/relationships/image" Target="media/image7.sv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Microsoft\Templates\Bold%20operations%20manager%20resume.dotx" TargetMode="External"/></Relationships>
</file>

<file path=word/theme/theme1.xml><?xml version="1.0" encoding="utf-8"?>
<a:theme xmlns:a="http://schemas.openxmlformats.org/drawingml/2006/main" name="Office Theme">
  <a:themeElements>
    <a:clrScheme name="4201619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595959"/>
      </a:accent1>
      <a:accent2>
        <a:srgbClr val="7F6146"/>
      </a:accent2>
      <a:accent3>
        <a:srgbClr val="F2EFEA"/>
      </a:accent3>
      <a:accent4>
        <a:srgbClr val="F0CA9A"/>
      </a:accent4>
      <a:accent5>
        <a:srgbClr val="136BA0"/>
      </a:accent5>
      <a:accent6>
        <a:srgbClr val="B38F42"/>
      </a:accent6>
      <a:hlink>
        <a:srgbClr val="467886"/>
      </a:hlink>
      <a:folHlink>
        <a:srgbClr val="96607D"/>
      </a:folHlink>
    </a:clrScheme>
    <a:fontScheme name="Custom 8">
      <a:majorFont>
        <a:latin typeface="Baskerville Old Face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1FEBE-91A1-4154-B6E6-5DDE76467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809C35-722C-423A-8C94-619EC051D6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71A2AA-C2C2-45EF-9CEB-115274F5DF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4.xml><?xml version="1.0" encoding="utf-8"?>
<ds:datastoreItem xmlns:ds="http://schemas.openxmlformats.org/officeDocument/2006/customXml" ds:itemID="{F8699671-72DE-4DE8-9995-CB14096EB6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Bold operations manager resume</Template>
  <TotalTime>22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Jocel Gallo</cp:lastModifiedBy>
  <cp:revision>1</cp:revision>
  <dcterms:created xsi:type="dcterms:W3CDTF">2026-08-17T06:11:00Z</dcterms:created>
  <dcterms:modified xsi:type="dcterms:W3CDTF">2026-08-17T06:37:00Z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5357300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